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0DB33" w14:textId="70123932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EA5B45">
        <w:rPr>
          <w:rFonts w:asciiTheme="minorHAnsi" w:hAnsiTheme="minorHAnsi" w:cstheme="minorHAnsi"/>
          <w:sz w:val="16"/>
          <w:szCs w:val="16"/>
        </w:rPr>
        <w:t>25.26.</w:t>
      </w:r>
      <w:r w:rsidR="003A1931">
        <w:rPr>
          <w:rFonts w:asciiTheme="minorHAnsi" w:hAnsiTheme="minorHAnsi" w:cstheme="minorHAnsi"/>
          <w:sz w:val="16"/>
          <w:szCs w:val="16"/>
        </w:rPr>
        <w:t>3</w:t>
      </w:r>
      <w:r w:rsidR="00B729BD">
        <w:rPr>
          <w:rFonts w:asciiTheme="minorHAnsi" w:hAnsiTheme="minorHAnsi" w:cstheme="minorHAnsi"/>
          <w:sz w:val="16"/>
          <w:szCs w:val="16"/>
        </w:rPr>
        <w:t>7</w:t>
      </w:r>
    </w:p>
    <w:p w14:paraId="3635E342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06B0FB21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E9EDC7B" w14:textId="6F0AAF96" w:rsidR="00A56FDE" w:rsidRPr="00F469CE" w:rsidRDefault="000D1DD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9</w:t>
      </w:r>
      <w:r w:rsidR="003A1931">
        <w:rPr>
          <w:rFonts w:asciiTheme="minorHAnsi" w:hAnsiTheme="minorHAnsi" w:cstheme="minorHAnsi"/>
          <w:color w:val="auto"/>
          <w:szCs w:val="24"/>
        </w:rPr>
        <w:t>/12/2025</w:t>
      </w:r>
    </w:p>
    <w:p w14:paraId="3F7D3D11" w14:textId="77777777" w:rsidR="00A56FDE" w:rsidRPr="00F469CE" w:rsidRDefault="00A56FD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089AA76" w14:textId="77777777" w:rsidR="003A1931" w:rsidRDefault="003A193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Ellen Curnow</w:t>
      </w:r>
    </w:p>
    <w:p w14:paraId="2D0E022A" w14:textId="0C4063BE" w:rsidR="00A56FDE" w:rsidRDefault="003A193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The Westport News</w:t>
      </w:r>
    </w:p>
    <w:p w14:paraId="1805B0E9" w14:textId="77777777" w:rsidR="003A1931" w:rsidRPr="00F469CE" w:rsidRDefault="003A193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D75C879" w14:textId="7DB9051F" w:rsidR="00DB1626" w:rsidRDefault="00DB1626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color w:val="auto"/>
          <w:szCs w:val="24"/>
        </w:rPr>
        <w:t>Via Email:</w:t>
      </w:r>
      <w:r w:rsidR="003A1931">
        <w:rPr>
          <w:rFonts w:asciiTheme="minorHAnsi" w:hAnsiTheme="minorHAnsi" w:cstheme="minorHAnsi"/>
          <w:color w:val="auto"/>
          <w:szCs w:val="24"/>
        </w:rPr>
        <w:t xml:space="preserve"> </w:t>
      </w:r>
      <w:hyperlink r:id="rId8" w:history="1">
        <w:r w:rsidR="003A1931" w:rsidRPr="000358DF">
          <w:rPr>
            <w:rStyle w:val="Hyperlink"/>
            <w:rFonts w:asciiTheme="minorHAnsi" w:hAnsiTheme="minorHAnsi" w:cstheme="minorHAnsi"/>
            <w:szCs w:val="24"/>
          </w:rPr>
          <w:t>ellencurnow@westportnews.co.nz</w:t>
        </w:r>
      </w:hyperlink>
      <w:r w:rsidR="003A1931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7A987ACF" w14:textId="77777777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</w:p>
    <w:p w14:paraId="46AC4186" w14:textId="60BDDA0C" w:rsidR="00A56FDE" w:rsidRPr="00F469CE" w:rsidRDefault="00A56FDE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Dear </w:t>
      </w:r>
      <w:r w:rsidR="003A1931">
        <w:rPr>
          <w:rFonts w:asciiTheme="minorHAnsi" w:hAnsiTheme="minorHAnsi" w:cstheme="minorHAnsi"/>
          <w:szCs w:val="24"/>
        </w:rPr>
        <w:t>Ellen</w:t>
      </w:r>
    </w:p>
    <w:p w14:paraId="595A81ED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0374F8C" w14:textId="77047F33" w:rsidR="00835F9C" w:rsidRPr="00F469CE" w:rsidRDefault="00835F9C" w:rsidP="00344499">
      <w:pPr>
        <w:pStyle w:val="BodyText1"/>
        <w:jc w:val="both"/>
        <w:rPr>
          <w:rStyle w:val="Emphasis"/>
          <w:rFonts w:asciiTheme="minorHAnsi" w:eastAsiaTheme="majorEastAsia" w:hAnsiTheme="minorHAnsi" w:cstheme="minorHAnsi"/>
          <w:bCs w:val="0"/>
          <w:szCs w:val="24"/>
        </w:rPr>
      </w:pPr>
      <w:r w:rsidRPr="00F469CE">
        <w:rPr>
          <w:rStyle w:val="Emphasis"/>
          <w:rFonts w:asciiTheme="minorHAnsi" w:eastAsiaTheme="majorEastAsia" w:hAnsiTheme="minorHAnsi" w:cstheme="minorHAnsi"/>
          <w:szCs w:val="24"/>
        </w:rPr>
        <w:t xml:space="preserve">Official information request for </w:t>
      </w:r>
      <w:r w:rsidR="00CD25BD">
        <w:rPr>
          <w:rStyle w:val="Emphasis"/>
          <w:rFonts w:asciiTheme="minorHAnsi" w:eastAsiaTheme="majorEastAsia" w:hAnsiTheme="minorHAnsi" w:cstheme="minorHAnsi"/>
          <w:szCs w:val="24"/>
        </w:rPr>
        <w:t>Council Vehicles Information</w:t>
      </w:r>
    </w:p>
    <w:p w14:paraId="64F3574B" w14:textId="4994D45D" w:rsidR="00835F9C" w:rsidRDefault="00835F9C" w:rsidP="00344499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 refer to your official information request dated </w:t>
      </w:r>
      <w:r w:rsidR="00CD25BD">
        <w:rPr>
          <w:rFonts w:asciiTheme="minorHAnsi" w:hAnsiTheme="minorHAnsi" w:cstheme="minorHAnsi"/>
          <w:szCs w:val="24"/>
        </w:rPr>
        <w:t>20/11/2025</w:t>
      </w:r>
      <w:r w:rsidRPr="00F469CE">
        <w:rPr>
          <w:rFonts w:asciiTheme="minorHAnsi" w:hAnsiTheme="minorHAnsi" w:cstheme="minorHAnsi"/>
          <w:szCs w:val="24"/>
        </w:rPr>
        <w:t xml:space="preserve"> for</w:t>
      </w:r>
      <w:r w:rsidR="00CD25BD">
        <w:rPr>
          <w:rFonts w:asciiTheme="minorHAnsi" w:hAnsiTheme="minorHAnsi" w:cstheme="minorHAnsi"/>
          <w:szCs w:val="24"/>
        </w:rPr>
        <w:t>:</w:t>
      </w:r>
    </w:p>
    <w:p w14:paraId="4298A8F0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>How many vehicles does the Westland District Council currently own?</w:t>
      </w:r>
    </w:p>
    <w:p w14:paraId="7595E204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WDC Presently own 10 Fleet Vehicles</w:t>
      </w:r>
    </w:p>
    <w:p w14:paraId="120CA3B3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How many are </w:t>
      </w:r>
      <w:proofErr w:type="spellStart"/>
      <w:r w:rsidRPr="00766D21">
        <w:rPr>
          <w:rFonts w:asciiTheme="minorHAnsi" w:eastAsia="Times New Roman" w:hAnsiTheme="minorHAnsi" w:cstheme="minorHAnsi"/>
          <w:u w:val="single"/>
        </w:rPr>
        <w:t>utes</w:t>
      </w:r>
      <w:proofErr w:type="spellEnd"/>
      <w:r w:rsidRPr="00766D21">
        <w:rPr>
          <w:rFonts w:asciiTheme="minorHAnsi" w:eastAsia="Times New Roman" w:hAnsiTheme="minorHAnsi" w:cstheme="minorHAnsi"/>
          <w:u w:val="single"/>
        </w:rPr>
        <w:t>? Cars? Other?</w:t>
      </w:r>
    </w:p>
    <w:p w14:paraId="09F0C167" w14:textId="3A0C1BA9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3 Vehicles are 4x4 Utes, 1 is a van, 2 are Plug in Hybrids, 4 are Standard Hybrids</w:t>
      </w:r>
    </w:p>
    <w:p w14:paraId="743848CF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How many are assigned to one person? Part of a pool? </w:t>
      </w:r>
    </w:p>
    <w:p w14:paraId="2E4E167A" w14:textId="3F3107C3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 xml:space="preserve">No vehicles are assigned to any individual; </w:t>
      </w:r>
      <w:proofErr w:type="gramStart"/>
      <w:r w:rsidR="002118BA" w:rsidRPr="00766D21">
        <w:rPr>
          <w:rFonts w:asciiTheme="minorHAnsi" w:eastAsia="Times New Roman" w:hAnsiTheme="minorHAnsi" w:cstheme="minorHAnsi"/>
        </w:rPr>
        <w:t>however</w:t>
      </w:r>
      <w:proofErr w:type="gramEnd"/>
      <w:r w:rsidR="002118BA">
        <w:rPr>
          <w:rFonts w:asciiTheme="minorHAnsi" w:eastAsia="Times New Roman" w:hAnsiTheme="minorHAnsi" w:cstheme="minorHAnsi"/>
        </w:rPr>
        <w:t xml:space="preserve"> </w:t>
      </w:r>
      <w:r w:rsidRPr="00766D21">
        <w:rPr>
          <w:rFonts w:asciiTheme="minorHAnsi" w:eastAsia="Times New Roman" w:hAnsiTheme="minorHAnsi" w:cstheme="minorHAnsi"/>
        </w:rPr>
        <w:t xml:space="preserve">some are dedicated to teams. </w:t>
      </w:r>
    </w:p>
    <w:p w14:paraId="04C101BE" w14:textId="77777777" w:rsidR="00CD25BD" w:rsidRPr="00766D21" w:rsidRDefault="00CD25BD" w:rsidP="000D1DDE">
      <w:pPr>
        <w:pStyle w:val="elementtoproof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Building Inspectors share 2 vehicles</w:t>
      </w:r>
    </w:p>
    <w:p w14:paraId="7B6C8B12" w14:textId="77777777" w:rsidR="00CD25BD" w:rsidRPr="00766D21" w:rsidRDefault="00CD25BD" w:rsidP="000D1DDE">
      <w:pPr>
        <w:pStyle w:val="elementtoproof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Animal Control Officers share 1 van</w:t>
      </w:r>
    </w:p>
    <w:p w14:paraId="0E202276" w14:textId="77777777" w:rsidR="00CD25BD" w:rsidRPr="00766D21" w:rsidRDefault="00CD25BD" w:rsidP="000D1DDE">
      <w:pPr>
        <w:pStyle w:val="elementtoproof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Transportation Team Share 1 Ute (On Call Vehicle)</w:t>
      </w:r>
    </w:p>
    <w:p w14:paraId="01D6B228" w14:textId="77777777" w:rsidR="00CD25BD" w:rsidRPr="00766D21" w:rsidRDefault="00CD25BD" w:rsidP="000D1DDE">
      <w:pPr>
        <w:pStyle w:val="elementtoproof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The Cycleway Maintenance team share 1 Ute</w:t>
      </w:r>
    </w:p>
    <w:p w14:paraId="247D5F3B" w14:textId="77777777" w:rsidR="00CD25BD" w:rsidRPr="00766D21" w:rsidRDefault="00CD25BD" w:rsidP="000D1DDE">
      <w:pPr>
        <w:pStyle w:val="elementtoproof"/>
        <w:numPr>
          <w:ilvl w:val="0"/>
          <w:numId w:val="6"/>
        </w:numPr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The remaining 5 vehicles are dedicated pool vehicles for all staff use</w:t>
      </w:r>
    </w:p>
    <w:p w14:paraId="78BB24D6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Which job titles are entitled to a council car? </w:t>
      </w:r>
    </w:p>
    <w:p w14:paraId="3E8124BF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None</w:t>
      </w:r>
    </w:p>
    <w:p w14:paraId="7B6B88BA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How many vehicles did it own in each of the years: 2021, 2022, 2023 and 2024? </w:t>
      </w:r>
    </w:p>
    <w:p w14:paraId="67694380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10 in each of these years except for 2024 when it dropped to 9.</w:t>
      </w:r>
    </w:p>
    <w:p w14:paraId="4C4F701F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How many new vehicles did the council buy in each of those five years (including 2025)? How many did it get rid of? </w:t>
      </w:r>
    </w:p>
    <w:p w14:paraId="1E8D4150" w14:textId="77777777" w:rsidR="00CD25BD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 xml:space="preserve">2025 = 1, 2024 = 2, 2023 = 1, 2022 = 2, 2021 = 0 (reviewing vehicle replacement policy) </w:t>
      </w:r>
    </w:p>
    <w:p w14:paraId="40BD5E14" w14:textId="77777777" w:rsidR="000D1DDE" w:rsidRPr="00766D21" w:rsidRDefault="000D1DDE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</w:p>
    <w:p w14:paraId="2C0F4AB1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lastRenderedPageBreak/>
        <w:t xml:space="preserve">What is the average purchase price of council vehicles? </w:t>
      </w:r>
    </w:p>
    <w:p w14:paraId="61B13DB8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We budget $50,000 per vehicle and purchase all vehicles on the AOG Vehicles supply contract.</w:t>
      </w:r>
    </w:p>
    <w:p w14:paraId="67999861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What is the average age/mileage cut-off for disposing of or replacing a vehicle? </w:t>
      </w:r>
    </w:p>
    <w:p w14:paraId="0A77A798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 xml:space="preserve">Current policy for vehicle replacement is 3 years or 150,000km. This policy is </w:t>
      </w:r>
      <w:proofErr w:type="gramStart"/>
      <w:r w:rsidRPr="00766D21">
        <w:rPr>
          <w:rFonts w:asciiTheme="minorHAnsi" w:eastAsia="Times New Roman" w:hAnsiTheme="minorHAnsi" w:cstheme="minorHAnsi"/>
        </w:rPr>
        <w:t>fairly recent</w:t>
      </w:r>
      <w:proofErr w:type="gramEnd"/>
      <w:r w:rsidRPr="00766D21">
        <w:rPr>
          <w:rFonts w:asciiTheme="minorHAnsi" w:eastAsia="Times New Roman" w:hAnsiTheme="minorHAnsi" w:cstheme="minorHAnsi"/>
        </w:rPr>
        <w:t xml:space="preserve">, so we have had a backlog of older high km vehicles that we have been working on replacing. </w:t>
      </w:r>
    </w:p>
    <w:p w14:paraId="2B652A57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What does council do with vehicles it has finished with? </w:t>
      </w:r>
    </w:p>
    <w:p w14:paraId="63EF34DA" w14:textId="728DA01C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All vehicles are sent to Turners for auction, so we receive fair market value.</w:t>
      </w:r>
    </w:p>
    <w:p w14:paraId="6ACB74A5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What is council's annual fleet purchasing budget? </w:t>
      </w:r>
    </w:p>
    <w:p w14:paraId="1A46DBE6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$50,000 every odd year and $100,000 every even year.</w:t>
      </w:r>
    </w:p>
    <w:p w14:paraId="2B6EC712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What is council's annual fleet maintenance budget? </w:t>
      </w:r>
    </w:p>
    <w:p w14:paraId="53D7C013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Fuel = $40,000/yr, Insurance = $8,000/yr, Repairs, Maintenance &amp; Servicing = $30,000/yr, Registration = $7,000/yr</w:t>
      </w:r>
    </w:p>
    <w:p w14:paraId="16F07E22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Please provide commentary about any increase, decrease or trends in the council's fleet. </w:t>
      </w:r>
    </w:p>
    <w:p w14:paraId="2323A10A" w14:textId="77777777" w:rsidR="00CD25BD" w:rsidRPr="00766D21" w:rsidRDefault="00CD25BD" w:rsidP="00CD25BD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With a shift to road user charges for plug-in hybrid vehicles these are now less economic to drive than the standard Hybrids.</w:t>
      </w:r>
    </w:p>
    <w:p w14:paraId="28E5C970" w14:textId="77777777" w:rsidR="00CD25BD" w:rsidRPr="00766D21" w:rsidRDefault="00CD25BD" w:rsidP="00CD25BD">
      <w:pPr>
        <w:pStyle w:val="elementtoproof"/>
        <w:numPr>
          <w:ilvl w:val="0"/>
          <w:numId w:val="5"/>
        </w:numPr>
        <w:rPr>
          <w:rFonts w:asciiTheme="minorHAnsi" w:eastAsia="Times New Roman" w:hAnsiTheme="minorHAnsi" w:cstheme="minorHAnsi"/>
          <w:u w:val="single"/>
        </w:rPr>
      </w:pPr>
      <w:r w:rsidRPr="00766D21">
        <w:rPr>
          <w:rFonts w:asciiTheme="minorHAnsi" w:eastAsia="Times New Roman" w:hAnsiTheme="minorHAnsi" w:cstheme="minorHAnsi"/>
          <w:u w:val="single"/>
        </w:rPr>
        <w:t xml:space="preserve">Does council employ a specific person to manage its fleet? </w:t>
      </w:r>
    </w:p>
    <w:p w14:paraId="63C4B190" w14:textId="1CC5E254" w:rsidR="00CD25BD" w:rsidRPr="00766D21" w:rsidRDefault="00CD25BD" w:rsidP="00766D21">
      <w:pPr>
        <w:pStyle w:val="elementtoproof"/>
        <w:ind w:left="720"/>
        <w:rPr>
          <w:rFonts w:asciiTheme="minorHAnsi" w:eastAsia="Times New Roman" w:hAnsiTheme="minorHAnsi" w:cstheme="minorHAnsi"/>
        </w:rPr>
      </w:pPr>
      <w:r w:rsidRPr="00766D21">
        <w:rPr>
          <w:rFonts w:asciiTheme="minorHAnsi" w:eastAsia="Times New Roman" w:hAnsiTheme="minorHAnsi" w:cstheme="minorHAnsi"/>
        </w:rPr>
        <w:t>No. The Transportation Manager and his team manage the fleet.</w:t>
      </w:r>
    </w:p>
    <w:p w14:paraId="00D5C77D" w14:textId="77777777" w:rsidR="00FC6E68" w:rsidRPr="00F469CE" w:rsidRDefault="00FC6E68" w:rsidP="00FC6E68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CD25BD">
        <w:rPr>
          <w:rFonts w:asciiTheme="minorHAnsi" w:hAnsiTheme="minorHAnsi" w:cstheme="minorHAnsi"/>
          <w:szCs w:val="24"/>
        </w:rPr>
        <w:t xml:space="preserve">There </w:t>
      </w:r>
      <w:r w:rsidR="006E5E23" w:rsidRPr="00CD25BD">
        <w:rPr>
          <w:rFonts w:asciiTheme="minorHAnsi" w:hAnsiTheme="minorHAnsi" w:cstheme="minorHAnsi"/>
          <w:szCs w:val="24"/>
        </w:rPr>
        <w:t xml:space="preserve">will be </w:t>
      </w:r>
      <w:r w:rsidRPr="00CD25BD">
        <w:rPr>
          <w:rFonts w:asciiTheme="minorHAnsi" w:hAnsiTheme="minorHAnsi" w:cstheme="minorHAnsi"/>
          <w:szCs w:val="24"/>
        </w:rPr>
        <w:t xml:space="preserve">no charge </w:t>
      </w:r>
      <w:r w:rsidR="00EA5B45" w:rsidRPr="00CD25BD">
        <w:rPr>
          <w:rFonts w:asciiTheme="minorHAnsi" w:hAnsiTheme="minorHAnsi" w:cstheme="minorHAnsi"/>
          <w:szCs w:val="24"/>
        </w:rPr>
        <w:t>for</w:t>
      </w:r>
      <w:r w:rsidRPr="00CD25BD">
        <w:rPr>
          <w:rFonts w:asciiTheme="minorHAnsi" w:hAnsiTheme="minorHAnsi" w:cstheme="minorHAnsi"/>
          <w:szCs w:val="24"/>
        </w:rPr>
        <w:t xml:space="preserve"> supplying this information to you.</w:t>
      </w:r>
    </w:p>
    <w:p w14:paraId="0A4219AA" w14:textId="77777777" w:rsidR="00530339" w:rsidRPr="009F523B" w:rsidRDefault="00530339" w:rsidP="00530339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9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https://www.westlanddc.govt.nz/lgoima-responses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10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24DF4D70" w14:textId="77777777" w:rsidR="0044024B" w:rsidRPr="00F469CE" w:rsidRDefault="00105687" w:rsidP="00BE57B1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EA5B45">
        <w:rPr>
          <w:rFonts w:asciiTheme="minorHAnsi" w:hAnsiTheme="minorHAnsi" w:cstheme="minorHAnsi"/>
          <w:szCs w:val="24"/>
        </w:rPr>
        <w:t xml:space="preserve">Diane Maitland, Executive Assistant at </w:t>
      </w:r>
      <w:hyperlink r:id="rId11" w:history="1">
        <w:r w:rsidR="00EA5B45" w:rsidRPr="00932BE3">
          <w:rPr>
            <w:rStyle w:val="Hyperlink"/>
            <w:rFonts w:asciiTheme="minorHAnsi" w:hAnsiTheme="minorHAnsi" w:cstheme="minorHAnsi"/>
            <w:szCs w:val="24"/>
          </w:rPr>
          <w:t>WDCLGOIMA.Requests@westlanddc.govt.nz</w:t>
        </w:r>
      </w:hyperlink>
      <w:r w:rsidR="00EA5B45">
        <w:rPr>
          <w:rFonts w:asciiTheme="minorHAnsi" w:hAnsiTheme="minorHAnsi" w:cstheme="minorHAnsi"/>
          <w:szCs w:val="24"/>
        </w:rPr>
        <w:t>, 027 503 9111.</w:t>
      </w:r>
    </w:p>
    <w:p w14:paraId="25AA8623" w14:textId="77777777" w:rsidR="0064369E" w:rsidRPr="00F469CE" w:rsidRDefault="0064369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19E8B0A4" w14:textId="77777777" w:rsidR="00BE57B1" w:rsidRPr="00F469CE" w:rsidRDefault="00BE57B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53B773C" w14:textId="694FAB0A" w:rsidR="000A5D8D" w:rsidRPr="000D1DDE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155A0C58" w14:textId="4100A16C" w:rsidR="000A5D8D" w:rsidRDefault="000D1DDE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noProof/>
          <w:color w:val="auto"/>
          <w:szCs w:val="24"/>
          <w:lang w:eastAsia="en-NZ"/>
        </w:rPr>
      </w:pPr>
      <w:r>
        <w:rPr>
          <w:noProof/>
        </w:rPr>
        <w:drawing>
          <wp:inline distT="0" distB="0" distL="0" distR="0" wp14:anchorId="503D7F7B" wp14:editId="625063F4">
            <wp:extent cx="1146175" cy="932815"/>
            <wp:effectExtent l="0" t="0" r="0" b="635"/>
            <wp:docPr id="16252206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853C0" w14:textId="77777777" w:rsidR="001E71EB" w:rsidRPr="00DE320D" w:rsidRDefault="001E71EB" w:rsidP="001E71EB">
      <w:pPr>
        <w:tabs>
          <w:tab w:val="left" w:pos="2160"/>
        </w:tabs>
        <w:spacing w:after="0" w:line="240" w:lineRule="auto"/>
        <w:jc w:val="both"/>
        <w:rPr>
          <w:rFonts w:asciiTheme="minorHAnsi" w:hAnsiTheme="minorHAnsi" w:cstheme="minorHAnsi"/>
          <w:b/>
          <w:color w:val="auto"/>
          <w:szCs w:val="24"/>
        </w:rPr>
      </w:pPr>
    </w:p>
    <w:p w14:paraId="0ACD9FC1" w14:textId="6E88657D" w:rsidR="00FD2376" w:rsidRPr="00766D21" w:rsidRDefault="00496C77" w:rsidP="00344499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sectPr w:rsidR="00FD2376" w:rsidRPr="00766D21" w:rsidSect="004F7768">
      <w:footerReference w:type="default" r:id="rId13"/>
      <w:headerReference w:type="first" r:id="rId14"/>
      <w:footerReference w:type="first" r:id="rId15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ADC6E" w14:textId="77777777" w:rsidR="0034606F" w:rsidRDefault="0034606F">
      <w:r>
        <w:separator/>
      </w:r>
    </w:p>
  </w:endnote>
  <w:endnote w:type="continuationSeparator" w:id="0">
    <w:p w14:paraId="64FC2F6B" w14:textId="77777777" w:rsidR="0034606F" w:rsidRDefault="00346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E9BB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58969F56" wp14:editId="256B912B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143A7D48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3D73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0A9D923F" wp14:editId="5A0022F9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7947B" w14:textId="77777777" w:rsidR="0034606F" w:rsidRDefault="0034606F">
      <w:r>
        <w:separator/>
      </w:r>
    </w:p>
  </w:footnote>
  <w:footnote w:type="continuationSeparator" w:id="0">
    <w:p w14:paraId="5B21CB25" w14:textId="77777777" w:rsidR="0034606F" w:rsidRDefault="00346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59D45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2AACD9D1" wp14:editId="442CED6F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A8B1D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10C7BD84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CC30E9" wp14:editId="447D29EB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BE2C98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6FC1B389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75117352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3982080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4C79C18A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7602A74B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5ED8D21E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proofErr w:type="gramStart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</w:t>
                          </w:r>
                          <w:proofErr w:type="gramEnd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 xml:space="preserve"> 756 9010</w:t>
                          </w:r>
                        </w:p>
                        <w:p w14:paraId="3F01BC10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proofErr w:type="gramStart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</w:t>
                          </w:r>
                          <w:proofErr w:type="gramEnd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 xml:space="preserve"> 756 9045</w:t>
                          </w:r>
                        </w:p>
                        <w:p w14:paraId="4098929F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Email council@westlanddc.govt.nz</w:t>
                          </w:r>
                        </w:p>
                        <w:p w14:paraId="383DAB50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30E1F5D4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ACD9D1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524A8B1D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10C7BD84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0CC30E9" wp14:editId="447D29EB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BE2C98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6FC1B389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75117352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3982080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4C79C18A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7602A74B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5ED8D21E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proofErr w:type="gramStart"/>
                    <w:r w:rsidRPr="00830885">
                      <w:rPr>
                        <w:rFonts w:ascii="Calibri" w:hAnsi="Calibri" w:cs="Calibri"/>
                        <w:sz w:val="16"/>
                      </w:rPr>
                      <w:t>Phone  03</w:t>
                    </w:r>
                    <w:proofErr w:type="gramEnd"/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 756 9010</w:t>
                    </w:r>
                  </w:p>
                  <w:p w14:paraId="3F01BC10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proofErr w:type="gramStart"/>
                    <w:r w:rsidRPr="00830885">
                      <w:rPr>
                        <w:rFonts w:ascii="Calibri" w:hAnsi="Calibri" w:cs="Calibri"/>
                        <w:sz w:val="16"/>
                      </w:rPr>
                      <w:t>Fax  03</w:t>
                    </w:r>
                    <w:proofErr w:type="gramEnd"/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 756 9045</w:t>
                    </w:r>
                  </w:p>
                  <w:p w14:paraId="4098929F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Email council@westlanddc.govt.nz</w:t>
                    </w:r>
                  </w:p>
                  <w:p w14:paraId="383DAB50" w14:textId="77777777" w:rsidR="0037292F" w:rsidRDefault="0037292F" w:rsidP="0037292F">
                    <w:pPr>
                      <w:pStyle w:val="Header"/>
                    </w:pPr>
                  </w:p>
                  <w:p w14:paraId="30E1F5D4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7F8B"/>
    <w:multiLevelType w:val="hybridMultilevel"/>
    <w:tmpl w:val="902087B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D21275"/>
    <w:multiLevelType w:val="multilevel"/>
    <w:tmpl w:val="B37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70C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3BF2B56"/>
    <w:multiLevelType w:val="hybridMultilevel"/>
    <w:tmpl w:val="9EB8955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065744">
    <w:abstractNumId w:val="2"/>
  </w:num>
  <w:num w:numId="2" w16cid:durableId="1719014025">
    <w:abstractNumId w:val="3"/>
  </w:num>
  <w:num w:numId="3" w16cid:durableId="3695013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3097483">
    <w:abstractNumId w:val="1"/>
  </w:num>
  <w:num w:numId="5" w16cid:durableId="1426222904">
    <w:abstractNumId w:val="4"/>
  </w:num>
  <w:num w:numId="6" w16cid:durableId="1819690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FE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2DA6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D1DDE"/>
    <w:rsid w:val="000E03ED"/>
    <w:rsid w:val="000E3649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445F1"/>
    <w:rsid w:val="0015216B"/>
    <w:rsid w:val="00154541"/>
    <w:rsid w:val="0015566F"/>
    <w:rsid w:val="0016196C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18BA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4606F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1931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47D4"/>
    <w:rsid w:val="00545AF6"/>
    <w:rsid w:val="00552111"/>
    <w:rsid w:val="0055345E"/>
    <w:rsid w:val="00554D3C"/>
    <w:rsid w:val="00555321"/>
    <w:rsid w:val="00561817"/>
    <w:rsid w:val="005664E7"/>
    <w:rsid w:val="0056738F"/>
    <w:rsid w:val="00572654"/>
    <w:rsid w:val="005736BA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4165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66D21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27CC2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16434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0E90"/>
    <w:rsid w:val="00A33285"/>
    <w:rsid w:val="00A34B2F"/>
    <w:rsid w:val="00A356E3"/>
    <w:rsid w:val="00A3722D"/>
    <w:rsid w:val="00A42DFE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E0D"/>
    <w:rsid w:val="00B57C86"/>
    <w:rsid w:val="00B729BD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05EC5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25BD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B45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246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9DFBA6"/>
  <w15:chartTrackingRefBased/>
  <w15:docId w15:val="{C2F8F096-4899-45E3-8D5D-6CDEB77E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B45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CD25BD"/>
    <w:pPr>
      <w:spacing w:before="100" w:beforeAutospacing="1" w:after="100" w:afterAutospacing="1" w:line="240" w:lineRule="auto"/>
    </w:pPr>
    <w:rPr>
      <w:rFonts w:ascii="Aptos" w:hAnsi="Aptos" w:cs="Aptos"/>
      <w:color w:val="auto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encurnow@westportnews.co.n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DCLGOIMA.Requests@westlanddc.govt.n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westlanddc.govt.nz/privacy-state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stlanddc.govt.nz/lgoima-response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dcfp3\data\FILES\Council\CCL%2024%20LGOIMA\2025\25.26%20-%20LGOIMA\25.26.21%20-%20Fynn%20Mackintosh%20-%20Haast%20Water%20Supply%20ACK%20(CLOSED)\02%20Response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 Response Letter</Template>
  <TotalTime>10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Neve Martin</dc:creator>
  <cp:keywords/>
  <cp:lastModifiedBy>Neve Martin</cp:lastModifiedBy>
  <cp:revision>7</cp:revision>
  <cp:lastPrinted>2025-12-08T19:42:00Z</cp:lastPrinted>
  <dcterms:created xsi:type="dcterms:W3CDTF">2025-12-05T00:41:00Z</dcterms:created>
  <dcterms:modified xsi:type="dcterms:W3CDTF">2025-12-09T03:51:00Z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00b0a947-a9b7-4cc6-ae72-743d90bea936</vt:lpwstr>
  </property>
</Properties>
</file>